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9AF413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A668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25-I-047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9AF413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A668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25-I-047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7A574B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F8282DF" w14:textId="77777777" w:rsidR="008A668E" w:rsidRPr="008A668E" w:rsidRDefault="008A668E" w:rsidP="008A668E">
      <w:pPr>
        <w:rPr>
          <w:rFonts w:ascii="Verdana" w:hAnsi="Verdana"/>
          <w:b/>
          <w:bCs/>
          <w:noProof/>
          <w:sz w:val="22"/>
          <w:szCs w:val="22"/>
        </w:rPr>
      </w:pPr>
      <w:r w:rsidRPr="008A668E">
        <w:rPr>
          <w:rFonts w:ascii="Verdana" w:hAnsi="Verdana"/>
          <w:b/>
          <w:bCs/>
          <w:noProof/>
          <w:sz w:val="22"/>
          <w:szCs w:val="22"/>
        </w:rPr>
        <w:t>Under the Freedom of Information Act 2000, please can I request: </w:t>
      </w:r>
    </w:p>
    <w:p w14:paraId="44A1FC97" w14:textId="77777777" w:rsidR="008A668E" w:rsidRDefault="008A668E" w:rsidP="008A668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8A668E">
        <w:rPr>
          <w:rFonts w:ascii="Verdana" w:hAnsi="Verdana"/>
          <w:b/>
          <w:bCs/>
          <w:noProof/>
          <w:sz w:val="22"/>
          <w:szCs w:val="22"/>
        </w:rPr>
        <w:t>In the financial years 2020/21, 21/22, 22/23, 23/24, 24/25, how many patients presented with female genital mutilation and/or symptoms related to female genital mutilation?</w:t>
      </w:r>
    </w:p>
    <w:tbl>
      <w:tblPr>
        <w:tblW w:w="9356" w:type="dxa"/>
        <w:tblInd w:w="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275"/>
        <w:gridCol w:w="1276"/>
        <w:gridCol w:w="1276"/>
        <w:gridCol w:w="1276"/>
      </w:tblGrid>
      <w:tr w:rsidR="0083077E" w:rsidRPr="008A668E" w14:paraId="11E05118" w14:textId="77777777" w:rsidTr="0083077E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C19EF" w14:textId="77777777" w:rsidR="008A668E" w:rsidRPr="008A668E" w:rsidRDefault="008A668E" w:rsidP="008A668E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BD253" w14:textId="51FFE0FF" w:rsidR="008A668E" w:rsidRPr="008A668E" w:rsidRDefault="008A668E" w:rsidP="008A668E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83077E">
              <w:rPr>
                <w:rFonts w:ascii="Verdana" w:hAnsi="Verdana"/>
                <w:noProof/>
                <w:sz w:val="22"/>
                <w:szCs w:val="22"/>
              </w:rPr>
              <w:t>20</w:t>
            </w:r>
            <w:r w:rsidRPr="008A668E">
              <w:rPr>
                <w:rFonts w:ascii="Verdana" w:hAnsi="Verdana"/>
                <w:noProof/>
                <w:sz w:val="22"/>
                <w:szCs w:val="22"/>
              </w:rPr>
              <w:t>20/21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06E3B" w14:textId="7ACE8FF0" w:rsidR="008A668E" w:rsidRPr="008A668E" w:rsidRDefault="008A668E" w:rsidP="008A668E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83077E">
              <w:rPr>
                <w:rFonts w:ascii="Verdana" w:hAnsi="Verdana"/>
                <w:noProof/>
                <w:sz w:val="22"/>
                <w:szCs w:val="22"/>
              </w:rPr>
              <w:t>20</w:t>
            </w:r>
            <w:r w:rsidRPr="008A668E">
              <w:rPr>
                <w:rFonts w:ascii="Verdana" w:hAnsi="Verdana"/>
                <w:noProof/>
                <w:sz w:val="22"/>
                <w:szCs w:val="22"/>
              </w:rPr>
              <w:t>21/22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18A20" w14:textId="5CE954BB" w:rsidR="008A668E" w:rsidRPr="008A668E" w:rsidRDefault="008A668E" w:rsidP="008A668E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83077E">
              <w:rPr>
                <w:rFonts w:ascii="Verdana" w:hAnsi="Verdana"/>
                <w:noProof/>
                <w:sz w:val="22"/>
                <w:szCs w:val="22"/>
              </w:rPr>
              <w:t>20</w:t>
            </w:r>
            <w:r w:rsidRPr="008A668E">
              <w:rPr>
                <w:rFonts w:ascii="Verdana" w:hAnsi="Verdana"/>
                <w:noProof/>
                <w:sz w:val="22"/>
                <w:szCs w:val="22"/>
              </w:rPr>
              <w:t>22/23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CCC68" w14:textId="6C8B1224" w:rsidR="008A668E" w:rsidRPr="008A668E" w:rsidRDefault="008A668E" w:rsidP="008A668E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83077E">
              <w:rPr>
                <w:rFonts w:ascii="Verdana" w:hAnsi="Verdana"/>
                <w:noProof/>
                <w:sz w:val="22"/>
                <w:szCs w:val="22"/>
              </w:rPr>
              <w:t>20</w:t>
            </w:r>
            <w:r w:rsidRPr="008A668E">
              <w:rPr>
                <w:rFonts w:ascii="Verdana" w:hAnsi="Verdana"/>
                <w:noProof/>
                <w:sz w:val="22"/>
                <w:szCs w:val="22"/>
              </w:rPr>
              <w:t>23/24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AA95E" w14:textId="7EF4B243" w:rsidR="008A668E" w:rsidRPr="008A668E" w:rsidRDefault="008A668E" w:rsidP="008A668E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83077E">
              <w:rPr>
                <w:rFonts w:ascii="Verdana" w:hAnsi="Verdana"/>
                <w:noProof/>
                <w:sz w:val="22"/>
                <w:szCs w:val="22"/>
              </w:rPr>
              <w:t>20</w:t>
            </w:r>
            <w:r w:rsidRPr="008A668E">
              <w:rPr>
                <w:rFonts w:ascii="Verdana" w:hAnsi="Verdana"/>
                <w:noProof/>
                <w:sz w:val="22"/>
                <w:szCs w:val="22"/>
              </w:rPr>
              <w:t>24/25</w:t>
            </w:r>
          </w:p>
        </w:tc>
      </w:tr>
      <w:tr w:rsidR="0083077E" w:rsidRPr="008A668E" w14:paraId="4FE7D8F9" w14:textId="77777777" w:rsidTr="0083077E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3C64E" w14:textId="4C747914" w:rsidR="008A668E" w:rsidRPr="008A668E" w:rsidRDefault="008A668E" w:rsidP="008A668E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83077E">
              <w:rPr>
                <w:rFonts w:ascii="Verdana" w:hAnsi="Verdana"/>
                <w:noProof/>
                <w:sz w:val="22"/>
                <w:szCs w:val="22"/>
              </w:rPr>
              <w:t>No of</w:t>
            </w:r>
            <w:r w:rsidRPr="008A668E">
              <w:rPr>
                <w:rFonts w:ascii="Verdana" w:hAnsi="Verdana"/>
                <w:noProof/>
                <w:sz w:val="22"/>
                <w:szCs w:val="22"/>
              </w:rPr>
              <w:t xml:space="preserve"> patients presented with female genital mutilation and/or symptoms related to female genital mutilation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B8E34" w14:textId="77777777" w:rsidR="008A668E" w:rsidRPr="008A668E" w:rsidRDefault="008A668E" w:rsidP="008A668E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8A668E">
              <w:rPr>
                <w:rFonts w:ascii="Verdana" w:hAnsi="Verdana"/>
                <w:noProof/>
                <w:sz w:val="22"/>
                <w:szCs w:val="22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B4200" w14:textId="77777777" w:rsidR="008A668E" w:rsidRPr="008A668E" w:rsidRDefault="008A668E" w:rsidP="008A668E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8A668E">
              <w:rPr>
                <w:rFonts w:ascii="Verdana" w:hAnsi="Verdana"/>
                <w:noProof/>
                <w:sz w:val="22"/>
                <w:szCs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FBD0F" w14:textId="77777777" w:rsidR="008A668E" w:rsidRPr="008A668E" w:rsidRDefault="008A668E" w:rsidP="008A668E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8A668E">
              <w:rPr>
                <w:rFonts w:ascii="Verdana" w:hAnsi="Verdana"/>
                <w:noProof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4D817" w14:textId="77777777" w:rsidR="008A668E" w:rsidRPr="008A668E" w:rsidRDefault="008A668E" w:rsidP="008A668E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8A668E">
              <w:rPr>
                <w:rFonts w:ascii="Verdana" w:hAnsi="Verdana"/>
                <w:noProof/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2DD11" w14:textId="77777777" w:rsidR="008A668E" w:rsidRPr="008A668E" w:rsidRDefault="008A668E" w:rsidP="008A668E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8A668E">
              <w:rPr>
                <w:rFonts w:ascii="Verdana" w:hAnsi="Verdana"/>
                <w:noProof/>
                <w:sz w:val="22"/>
                <w:szCs w:val="22"/>
              </w:rPr>
              <w:t>20</w:t>
            </w:r>
          </w:p>
        </w:tc>
      </w:tr>
    </w:tbl>
    <w:p w14:paraId="4DCBDC43" w14:textId="77777777" w:rsidR="008A668E" w:rsidRPr="008A668E" w:rsidRDefault="008A668E" w:rsidP="008A668E">
      <w:pPr>
        <w:rPr>
          <w:rFonts w:ascii="Verdana" w:hAnsi="Verdana"/>
          <w:b/>
          <w:bCs/>
          <w:noProof/>
          <w:sz w:val="22"/>
          <w:szCs w:val="22"/>
        </w:rPr>
      </w:pPr>
    </w:p>
    <w:p w14:paraId="1563FC82" w14:textId="77777777" w:rsidR="008A668E" w:rsidRDefault="008A668E" w:rsidP="008A668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8A668E">
        <w:rPr>
          <w:rFonts w:ascii="Verdana" w:hAnsi="Verdana"/>
          <w:b/>
          <w:bCs/>
          <w:noProof/>
          <w:sz w:val="22"/>
          <w:szCs w:val="22"/>
        </w:rPr>
        <w:t>Of these, how many developed serious and/or lifelong conditions as a result? </w:t>
      </w:r>
    </w:p>
    <w:p w14:paraId="014F6CA1" w14:textId="4179CDC8" w:rsidR="008A668E" w:rsidRPr="008A668E" w:rsidRDefault="008A668E" w:rsidP="0083077E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  <w:bookmarkStart w:id="0" w:name="_Hlk193722340"/>
      <w:r w:rsidRPr="008A668E">
        <w:rPr>
          <w:rFonts w:ascii="Verdana" w:hAnsi="Verdana"/>
          <w:noProof/>
          <w:sz w:val="22"/>
          <w:szCs w:val="22"/>
        </w:rPr>
        <w:t>This information is not held centrally.</w:t>
      </w:r>
      <w:r w:rsidRPr="008A668E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8A668E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8A668E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Pr="008A668E">
        <w:rPr>
          <w:rFonts w:ascii="Verdana" w:hAnsi="Verdana" w:cs="Tahoma"/>
          <w:sz w:val="22"/>
          <w:szCs w:val="22"/>
        </w:rPr>
        <w:t>Section 12 of the FOI Act and T</w:t>
      </w:r>
      <w:r w:rsidRPr="008A668E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8A668E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  <w:bookmarkEnd w:id="0"/>
      <w:r w:rsidRPr="008A668E">
        <w:rPr>
          <w:rFonts w:ascii="Verdana" w:hAnsi="Verdana"/>
          <w:b/>
          <w:bCs/>
          <w:noProof/>
          <w:sz w:val="22"/>
          <w:szCs w:val="22"/>
        </w:rPr>
        <w:br/>
      </w:r>
    </w:p>
    <w:p w14:paraId="37DABDED" w14:textId="77777777" w:rsidR="008A668E" w:rsidRPr="008A668E" w:rsidRDefault="008A668E" w:rsidP="008A668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8A668E">
        <w:rPr>
          <w:rFonts w:ascii="Verdana" w:hAnsi="Verdana"/>
          <w:b/>
          <w:bCs/>
          <w:noProof/>
          <w:sz w:val="22"/>
          <w:szCs w:val="22"/>
        </w:rPr>
        <w:t>Of these, how many passed away from complications relating to FGM (for example, septic shock)? </w:t>
      </w:r>
    </w:p>
    <w:p w14:paraId="3765C1EC" w14:textId="77777777" w:rsidR="0083077E" w:rsidRDefault="008A668E" w:rsidP="0083077E">
      <w:pPr>
        <w:pStyle w:val="ListParagraph"/>
        <w:rPr>
          <w:rFonts w:ascii="Verdana" w:hAnsi="Verdana" w:cs="Times New Roman"/>
          <w:sz w:val="22"/>
          <w:szCs w:val="22"/>
        </w:rPr>
      </w:pPr>
      <w:r w:rsidRPr="008A668E">
        <w:rPr>
          <w:rFonts w:ascii="Verdana" w:hAnsi="Verdana"/>
          <w:noProof/>
          <w:sz w:val="22"/>
          <w:szCs w:val="22"/>
        </w:rPr>
        <w:t>This information is not held centrally.</w:t>
      </w:r>
      <w:r w:rsidRPr="008A668E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8A668E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8A668E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Pr="008A668E">
        <w:rPr>
          <w:rFonts w:ascii="Verdana" w:hAnsi="Verdana" w:cs="Tahoma"/>
          <w:sz w:val="22"/>
          <w:szCs w:val="22"/>
        </w:rPr>
        <w:t>Section 12 of the FOI Act and T</w:t>
      </w:r>
      <w:r w:rsidRPr="008A668E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8A668E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</w:p>
    <w:p w14:paraId="75970B72" w14:textId="1059CFF2" w:rsidR="00A10460" w:rsidRDefault="00421E7F" w:rsidP="0083077E">
      <w:pPr>
        <w:pStyle w:val="ListParagraph"/>
        <w:ind w:left="0"/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_____________________________________________________________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4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27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7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27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B5D0D9C"/>
    <w:multiLevelType w:val="hybridMultilevel"/>
    <w:tmpl w:val="D70EF688"/>
    <w:lvl w:ilvl="0" w:tplc="7E3AFDE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C5F0E28"/>
    <w:multiLevelType w:val="multilevel"/>
    <w:tmpl w:val="9A86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327438301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93880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05DE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3077E"/>
    <w:rsid w:val="00846C1D"/>
    <w:rsid w:val="00873328"/>
    <w:rsid w:val="0089491A"/>
    <w:rsid w:val="008A2D60"/>
    <w:rsid w:val="008A668E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76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2025-10-17T14:35:00Z</dcterms:modified>
</cp:coreProperties>
</file>